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57401" w14:textId="328D5EEF" w:rsidR="00562478" w:rsidRDefault="00B10B0B" w:rsidP="00562478">
      <w:r>
        <w:rPr>
          <w:noProof/>
        </w:rPr>
        <w:drawing>
          <wp:anchor distT="0" distB="0" distL="114300" distR="114300" simplePos="0" relativeHeight="251676672" behindDoc="0" locked="0" layoutInCell="1" allowOverlap="1" wp14:anchorId="152ECAFA" wp14:editId="580B8C80">
            <wp:simplePos x="0" y="0"/>
            <wp:positionH relativeFrom="column">
              <wp:posOffset>3515141</wp:posOffset>
            </wp:positionH>
            <wp:positionV relativeFrom="paragraph">
              <wp:posOffset>2171700</wp:posOffset>
            </wp:positionV>
            <wp:extent cx="3151505" cy="315150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315150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6C1">
        <w:rPr>
          <w:noProof/>
        </w:rPr>
        <w:drawing>
          <wp:anchor distT="0" distB="0" distL="114300" distR="114300" simplePos="0" relativeHeight="251679744" behindDoc="0" locked="0" layoutInCell="1" allowOverlap="1" wp14:anchorId="088F4DD4" wp14:editId="29EF3F43">
            <wp:simplePos x="0" y="0"/>
            <wp:positionH relativeFrom="column">
              <wp:posOffset>4418330</wp:posOffset>
            </wp:positionH>
            <wp:positionV relativeFrom="paragraph">
              <wp:posOffset>5877560</wp:posOffset>
            </wp:positionV>
            <wp:extent cx="1906905" cy="2468245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3A5">
        <w:rPr>
          <w:noProof/>
        </w:rPr>
        <w:drawing>
          <wp:anchor distT="0" distB="0" distL="114300" distR="114300" simplePos="0" relativeHeight="251674624" behindDoc="0" locked="0" layoutInCell="1" allowOverlap="1" wp14:anchorId="3EA93626" wp14:editId="4EE7B36D">
            <wp:simplePos x="0" y="0"/>
            <wp:positionH relativeFrom="column">
              <wp:posOffset>165100</wp:posOffset>
            </wp:positionH>
            <wp:positionV relativeFrom="paragraph">
              <wp:posOffset>12700</wp:posOffset>
            </wp:positionV>
            <wp:extent cx="1968500" cy="1124203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124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BD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EED605" wp14:editId="056C3919">
                <wp:simplePos x="0" y="0"/>
                <wp:positionH relativeFrom="column">
                  <wp:posOffset>165100</wp:posOffset>
                </wp:positionH>
                <wp:positionV relativeFrom="paragraph">
                  <wp:posOffset>2516505</wp:posOffset>
                </wp:positionV>
                <wp:extent cx="3777615" cy="5269230"/>
                <wp:effectExtent l="0" t="0" r="6985" b="0"/>
                <wp:wrapTopAndBottom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7615" cy="5269230"/>
                        </a:xfrm>
                        <a:prstGeom prst="rect">
                          <a:avLst/>
                        </a:prstGeom>
                        <a:solidFill>
                          <a:srgbClr val="48C6B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D3277" w14:textId="77777777" w:rsidR="009C57DF" w:rsidRPr="00B93C96" w:rsidRDefault="00D23CB7" w:rsidP="00DC2977">
                            <w:pPr>
                              <w:ind w:firstLine="360"/>
                              <w:jc w:val="both"/>
                              <w:rPr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  <w:r w:rsidRPr="00B93C96">
                              <w:rPr>
                                <w:b/>
                                <w:color w:val="FFFFFF" w:themeColor="background1"/>
                                <w:sz w:val="48"/>
                                <w:szCs w:val="32"/>
                              </w:rPr>
                              <w:t>GET STARTED</w:t>
                            </w:r>
                          </w:p>
                          <w:p w14:paraId="27E5A958" w14:textId="77777777" w:rsidR="00E55278" w:rsidRPr="00B93C96" w:rsidRDefault="00E55278" w:rsidP="00DC2977">
                            <w:pPr>
                              <w:ind w:firstLine="360"/>
                              <w:jc w:val="both"/>
                              <w:rPr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</w:p>
                          <w:p w14:paraId="309E4B98" w14:textId="77777777" w:rsidR="00E55278" w:rsidRPr="00B93C96" w:rsidRDefault="00E55278" w:rsidP="00DC2977">
                            <w:pPr>
                              <w:ind w:firstLine="360"/>
                              <w:jc w:val="both"/>
                              <w:rPr>
                                <w:rFonts w:ascii="Roboto Condensed" w:hAnsi="Roboto Condensed"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  <w:r w:rsidRPr="00B93C96">
                              <w:rPr>
                                <w:rFonts w:ascii="Wingdings 2" w:hAnsi="Wingdings 2"/>
                                <w:color w:val="FFFFFF" w:themeColor="background1"/>
                                <w:sz w:val="52"/>
                                <w:szCs w:val="32"/>
                              </w:rPr>
                              <w:t></w:t>
                            </w:r>
                            <w:r w:rsidRPr="00B93C96">
                              <w:rPr>
                                <w:rFonts w:ascii="Roboto Condensed" w:hAnsi="Roboto Condensed"/>
                                <w:color w:val="FFFFFF" w:themeColor="background1"/>
                                <w:sz w:val="44"/>
                                <w:szCs w:val="32"/>
                              </w:rPr>
                              <w:t xml:space="preserve"> Set a Date</w:t>
                            </w:r>
                          </w:p>
                          <w:p w14:paraId="43C6C9A8" w14:textId="77777777" w:rsidR="00E55278" w:rsidRPr="00B93C96" w:rsidRDefault="00E55278" w:rsidP="00DC2977">
                            <w:pPr>
                              <w:ind w:firstLine="360"/>
                              <w:jc w:val="both"/>
                              <w:rPr>
                                <w:rFonts w:ascii="Roboto Condensed" w:hAnsi="Roboto Condensed"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</w:p>
                          <w:p w14:paraId="3C32F7CA" w14:textId="77777777" w:rsidR="00E55278" w:rsidRPr="00B93C96" w:rsidRDefault="00E55278" w:rsidP="00DC2977">
                            <w:pPr>
                              <w:ind w:firstLine="360"/>
                              <w:jc w:val="both"/>
                              <w:rPr>
                                <w:rFonts w:ascii="Roboto Condensed" w:hAnsi="Roboto Condensed"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  <w:r w:rsidRPr="00B93C96">
                              <w:rPr>
                                <w:rFonts w:ascii="Wingdings 2" w:hAnsi="Wingdings 2"/>
                                <w:color w:val="FFFFFF" w:themeColor="background1"/>
                                <w:sz w:val="52"/>
                                <w:szCs w:val="32"/>
                              </w:rPr>
                              <w:t></w:t>
                            </w:r>
                            <w:r w:rsidRPr="00B93C96">
                              <w:rPr>
                                <w:rFonts w:ascii="Roboto Condensed" w:hAnsi="Roboto Condensed"/>
                                <w:color w:val="FFFFFF" w:themeColor="background1"/>
                                <w:sz w:val="44"/>
                                <w:szCs w:val="32"/>
                              </w:rPr>
                              <w:t xml:space="preserve"> Spread the Word</w:t>
                            </w:r>
                          </w:p>
                          <w:p w14:paraId="0A58DE59" w14:textId="77777777" w:rsidR="00E55278" w:rsidRPr="00B93C96" w:rsidRDefault="00E55278" w:rsidP="00DC2977">
                            <w:pPr>
                              <w:ind w:firstLine="360"/>
                              <w:jc w:val="both"/>
                              <w:rPr>
                                <w:rFonts w:ascii="Roboto Condensed" w:hAnsi="Roboto Condensed"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</w:p>
                          <w:p w14:paraId="0E56A745" w14:textId="77777777" w:rsidR="00E55278" w:rsidRPr="00B93C96" w:rsidRDefault="00E55278" w:rsidP="00DC2977">
                            <w:pPr>
                              <w:ind w:firstLine="360"/>
                              <w:jc w:val="both"/>
                              <w:rPr>
                                <w:rFonts w:ascii="Roboto Condensed" w:hAnsi="Roboto Condensed"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  <w:r w:rsidRPr="00B93C96">
                              <w:rPr>
                                <w:rFonts w:ascii="Wingdings 2" w:hAnsi="Wingdings 2"/>
                                <w:color w:val="FFFFFF" w:themeColor="background1"/>
                                <w:sz w:val="52"/>
                                <w:szCs w:val="32"/>
                              </w:rPr>
                              <w:t></w:t>
                            </w:r>
                            <w:r w:rsidRPr="00B93C96">
                              <w:rPr>
                                <w:rFonts w:ascii="Roboto Condensed" w:hAnsi="Roboto Condensed"/>
                                <w:color w:val="FFFFFF" w:themeColor="background1"/>
                                <w:sz w:val="44"/>
                                <w:szCs w:val="32"/>
                              </w:rPr>
                              <w:t xml:space="preserve"> Collect Donations</w:t>
                            </w:r>
                          </w:p>
                          <w:p w14:paraId="2D5BB89E" w14:textId="77777777" w:rsidR="00E55278" w:rsidRPr="00B93C96" w:rsidRDefault="00E55278" w:rsidP="00DC2977">
                            <w:pPr>
                              <w:ind w:firstLine="360"/>
                              <w:jc w:val="both"/>
                              <w:rPr>
                                <w:rFonts w:ascii="Roboto Condensed" w:hAnsi="Roboto Condensed"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</w:p>
                          <w:p w14:paraId="32C641DE" w14:textId="77777777" w:rsidR="00E55278" w:rsidRPr="00B93C96" w:rsidRDefault="00E55278" w:rsidP="00DC2977">
                            <w:pPr>
                              <w:ind w:firstLine="360"/>
                              <w:jc w:val="both"/>
                              <w:rPr>
                                <w:rFonts w:ascii="Roboto Condensed" w:hAnsi="Roboto Condensed"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  <w:r w:rsidRPr="00B93C96">
                              <w:rPr>
                                <w:rFonts w:ascii="Wingdings 2" w:hAnsi="Wingdings 2"/>
                                <w:color w:val="FFFFFF" w:themeColor="background1"/>
                                <w:sz w:val="52"/>
                                <w:szCs w:val="32"/>
                              </w:rPr>
                              <w:t></w:t>
                            </w:r>
                            <w:r w:rsidRPr="00B93C96">
                              <w:rPr>
                                <w:rFonts w:ascii="Roboto Condensed" w:hAnsi="Roboto Condensed"/>
                                <w:color w:val="FFFFFF" w:themeColor="background1"/>
                                <w:sz w:val="44"/>
                                <w:szCs w:val="32"/>
                              </w:rPr>
                              <w:t xml:space="preserve"> Wear Your Pajamas</w:t>
                            </w:r>
                          </w:p>
                          <w:p w14:paraId="7AD9AB86" w14:textId="77777777" w:rsidR="00D23CB7" w:rsidRPr="00B93C96" w:rsidRDefault="00D23CB7" w:rsidP="00DC2977">
                            <w:pPr>
                              <w:ind w:firstLine="360"/>
                              <w:jc w:val="both"/>
                              <w:rPr>
                                <w:rFonts w:ascii="Roboto Condensed" w:hAnsi="Roboto Condensed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</w:p>
                          <w:p w14:paraId="0B9637A2" w14:textId="77777777" w:rsidR="00D23CB7" w:rsidRPr="00B93C96" w:rsidRDefault="00D23CB7" w:rsidP="00DC2977">
                            <w:pPr>
                              <w:ind w:firstLine="360"/>
                              <w:jc w:val="both"/>
                              <w:rPr>
                                <w:rFonts w:ascii="Roboto Condensed" w:hAnsi="Roboto Condensed"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  <w:r w:rsidRPr="00B93C96">
                              <w:rPr>
                                <w:rFonts w:ascii="Roboto Condensed" w:hAnsi="Roboto Condensed"/>
                                <w:color w:val="FFFFFF" w:themeColor="background1"/>
                                <w:sz w:val="44"/>
                                <w:szCs w:val="32"/>
                              </w:rPr>
                              <w:t xml:space="preserve">It’s that easy! </w:t>
                            </w:r>
                          </w:p>
                          <w:p w14:paraId="1CE0F062" w14:textId="77777777" w:rsidR="00E55278" w:rsidRPr="00B93C96" w:rsidRDefault="00E55278" w:rsidP="00DC2977">
                            <w:pPr>
                              <w:ind w:firstLine="360"/>
                              <w:jc w:val="both"/>
                              <w:rPr>
                                <w:rFonts w:ascii="Roboto Condensed" w:hAnsi="Roboto Condensed"/>
                                <w:b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</w:p>
                          <w:p w14:paraId="7C72B1B8" w14:textId="690DCC75" w:rsidR="00E55278" w:rsidRPr="00F45BDC" w:rsidRDefault="00AA3513" w:rsidP="00E55278">
                            <w:pPr>
                              <w:jc w:val="both"/>
                              <w:rPr>
                                <w:rFonts w:ascii="Roboto Condensed" w:hAnsi="Roboto Condensed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F45BDC">
                              <w:rPr>
                                <w:rFonts w:ascii="Roboto Condensed" w:hAnsi="Roboto Condensed"/>
                                <w:color w:val="FFFFFF" w:themeColor="background1"/>
                                <w:sz w:val="28"/>
                                <w:szCs w:val="32"/>
                              </w:rPr>
                              <w:t>Please make checks</w:t>
                            </w:r>
                            <w:r w:rsidR="00E55278" w:rsidRPr="00F45BDC">
                              <w:rPr>
                                <w:rFonts w:ascii="Roboto Condensed" w:hAnsi="Roboto Condensed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 payable to Ryan’s Case for Smiles, </w:t>
                            </w:r>
                            <w:r w:rsidR="00F45BDC">
                              <w:rPr>
                                <w:rFonts w:ascii="Roboto Condensed" w:hAnsi="Roboto Condensed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Attn: </w:t>
                            </w:r>
                            <w:r w:rsidR="00D76707">
                              <w:rPr>
                                <w:rFonts w:ascii="Roboto Condensed" w:hAnsi="Roboto Condensed"/>
                                <w:color w:val="FFFFFF" w:themeColor="background1"/>
                                <w:sz w:val="28"/>
                                <w:szCs w:val="32"/>
                              </w:rPr>
                              <w:t>Liz</w:t>
                            </w:r>
                            <w:r w:rsidR="00F45BDC">
                              <w:rPr>
                                <w:rFonts w:ascii="Roboto Condensed" w:hAnsi="Roboto Condensed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, </w:t>
                            </w:r>
                            <w:r w:rsidR="00E55278" w:rsidRPr="00F45BDC">
                              <w:rPr>
                                <w:rFonts w:ascii="Roboto Condensed" w:hAnsi="Roboto Condensed"/>
                                <w:color w:val="FFFFFF" w:themeColor="background1"/>
                                <w:sz w:val="28"/>
                                <w:szCs w:val="32"/>
                              </w:rPr>
                              <w:t>295 E. Swedesford Rd., #39</w:t>
                            </w:r>
                            <w:r w:rsidR="00F45BDC">
                              <w:rPr>
                                <w:rFonts w:ascii="Roboto Condensed" w:hAnsi="Roboto Condensed"/>
                                <w:color w:val="FFFFFF" w:themeColor="background1"/>
                                <w:sz w:val="28"/>
                                <w:szCs w:val="32"/>
                              </w:rPr>
                              <w:t>6, Wayne, PA 19087</w:t>
                            </w:r>
                          </w:p>
                          <w:p w14:paraId="17DCD540" w14:textId="07C5DF4C" w:rsidR="00497A19" w:rsidRPr="00B93C96" w:rsidRDefault="00497A19" w:rsidP="00E55278">
                            <w:pPr>
                              <w:jc w:val="both"/>
                              <w:rPr>
                                <w:rFonts w:ascii="Roboto Condensed" w:hAnsi="Roboto Condensed"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</w:p>
                          <w:p w14:paraId="16029E55" w14:textId="77777777" w:rsidR="00497A19" w:rsidRPr="00B93C96" w:rsidRDefault="00497A19" w:rsidP="00E55278">
                            <w:pPr>
                              <w:jc w:val="both"/>
                              <w:rPr>
                                <w:rFonts w:ascii="Roboto Condensed" w:hAnsi="Roboto Condensed"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</w:p>
                          <w:p w14:paraId="7D80D2FB" w14:textId="77777777" w:rsidR="00497A19" w:rsidRPr="00B93C96" w:rsidRDefault="00497A19" w:rsidP="00E55278">
                            <w:pPr>
                              <w:jc w:val="both"/>
                              <w:rPr>
                                <w:rFonts w:ascii="Roboto Condensed" w:hAnsi="Roboto Condensed"/>
                                <w:color w:val="FFFFFF" w:themeColor="background1"/>
                                <w:sz w:val="36"/>
                                <w:szCs w:val="32"/>
                              </w:rPr>
                            </w:pPr>
                          </w:p>
                          <w:p w14:paraId="5718E30B" w14:textId="77777777" w:rsidR="00410F84" w:rsidRPr="00B93C96" w:rsidRDefault="00410F84" w:rsidP="00410F84">
                            <w:pPr>
                              <w:jc w:val="both"/>
                              <w:rPr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</w:p>
                          <w:p w14:paraId="70CAF8EE" w14:textId="77777777" w:rsidR="00F27E0B" w:rsidRPr="00B93C96" w:rsidRDefault="00F27E0B" w:rsidP="009C57DF">
                            <w:pPr>
                              <w:pStyle w:val="ListParagraph"/>
                              <w:jc w:val="both"/>
                              <w:rPr>
                                <w:sz w:val="4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ED60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3pt;margin-top:198.15pt;width:297.45pt;height:414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" fillcolor="#48c6bd" stroked="f">
                <v:textbox>
                  <w:txbxContent>
                    <w:p w14:paraId="13DD3277" w14:textId="77777777" w:rsidR="009C57DF" w:rsidRPr="00B93C96" w:rsidRDefault="00D23CB7" w:rsidP="00DC2977">
                      <w:pPr>
                        <w:ind w:firstLine="360"/>
                        <w:jc w:val="both"/>
                        <w:rPr>
                          <w:b/>
                          <w:color w:val="FFFFFF" w:themeColor="background1"/>
                          <w:sz w:val="44"/>
                          <w:szCs w:val="32"/>
                        </w:rPr>
                      </w:pPr>
                      <w:r w:rsidRPr="00B93C96">
                        <w:rPr>
                          <w:b/>
                          <w:color w:val="FFFFFF" w:themeColor="background1"/>
                          <w:sz w:val="48"/>
                          <w:szCs w:val="32"/>
                        </w:rPr>
                        <w:t>GET STARTED</w:t>
                      </w:r>
                    </w:p>
                    <w:p w14:paraId="27E5A958" w14:textId="77777777" w:rsidR="00E55278" w:rsidRPr="00B93C96" w:rsidRDefault="00E55278" w:rsidP="00DC2977">
                      <w:pPr>
                        <w:ind w:firstLine="360"/>
                        <w:jc w:val="both"/>
                        <w:rPr>
                          <w:b/>
                          <w:color w:val="FFFFFF" w:themeColor="background1"/>
                          <w:sz w:val="44"/>
                          <w:szCs w:val="32"/>
                        </w:rPr>
                      </w:pPr>
                    </w:p>
                    <w:p w14:paraId="309E4B98" w14:textId="77777777" w:rsidR="00E55278" w:rsidRPr="00B93C96" w:rsidRDefault="00E55278" w:rsidP="00DC2977">
                      <w:pPr>
                        <w:ind w:firstLine="360"/>
                        <w:jc w:val="both"/>
                        <w:rPr>
                          <w:rFonts w:ascii="Roboto Condensed" w:hAnsi="Roboto Condensed"/>
                          <w:color w:val="FFFFFF" w:themeColor="background1"/>
                          <w:sz w:val="44"/>
                          <w:szCs w:val="32"/>
                        </w:rPr>
                      </w:pPr>
                      <w:r w:rsidRPr="00B93C96">
                        <w:rPr>
                          <w:rFonts w:ascii="Wingdings 2" w:hAnsi="Wingdings 2"/>
                          <w:color w:val="FFFFFF" w:themeColor="background1"/>
                          <w:sz w:val="52"/>
                          <w:szCs w:val="32"/>
                        </w:rPr>
                        <w:t></w:t>
                      </w:r>
                      <w:r w:rsidRPr="00B93C96">
                        <w:rPr>
                          <w:rFonts w:ascii="Roboto Condensed" w:hAnsi="Roboto Condensed"/>
                          <w:color w:val="FFFFFF" w:themeColor="background1"/>
                          <w:sz w:val="44"/>
                          <w:szCs w:val="32"/>
                        </w:rPr>
                        <w:t xml:space="preserve"> Set a Date</w:t>
                      </w:r>
                    </w:p>
                    <w:p w14:paraId="43C6C9A8" w14:textId="77777777" w:rsidR="00E55278" w:rsidRPr="00B93C96" w:rsidRDefault="00E55278" w:rsidP="00DC2977">
                      <w:pPr>
                        <w:ind w:firstLine="360"/>
                        <w:jc w:val="both"/>
                        <w:rPr>
                          <w:rFonts w:ascii="Roboto Condensed" w:hAnsi="Roboto Condensed"/>
                          <w:color w:val="FFFFFF" w:themeColor="background1"/>
                          <w:sz w:val="44"/>
                          <w:szCs w:val="32"/>
                        </w:rPr>
                      </w:pPr>
                    </w:p>
                    <w:p w14:paraId="3C32F7CA" w14:textId="77777777" w:rsidR="00E55278" w:rsidRPr="00B93C96" w:rsidRDefault="00E55278" w:rsidP="00DC2977">
                      <w:pPr>
                        <w:ind w:firstLine="360"/>
                        <w:jc w:val="both"/>
                        <w:rPr>
                          <w:rFonts w:ascii="Roboto Condensed" w:hAnsi="Roboto Condensed"/>
                          <w:color w:val="FFFFFF" w:themeColor="background1"/>
                          <w:sz w:val="44"/>
                          <w:szCs w:val="32"/>
                        </w:rPr>
                      </w:pPr>
                      <w:r w:rsidRPr="00B93C96">
                        <w:rPr>
                          <w:rFonts w:ascii="Wingdings 2" w:hAnsi="Wingdings 2"/>
                          <w:color w:val="FFFFFF" w:themeColor="background1"/>
                          <w:sz w:val="52"/>
                          <w:szCs w:val="32"/>
                        </w:rPr>
                        <w:t></w:t>
                      </w:r>
                      <w:r w:rsidRPr="00B93C96">
                        <w:rPr>
                          <w:rFonts w:ascii="Roboto Condensed" w:hAnsi="Roboto Condensed"/>
                          <w:color w:val="FFFFFF" w:themeColor="background1"/>
                          <w:sz w:val="44"/>
                          <w:szCs w:val="32"/>
                        </w:rPr>
                        <w:t xml:space="preserve"> Spread the Word</w:t>
                      </w:r>
                    </w:p>
                    <w:p w14:paraId="0A58DE59" w14:textId="77777777" w:rsidR="00E55278" w:rsidRPr="00B93C96" w:rsidRDefault="00E55278" w:rsidP="00DC2977">
                      <w:pPr>
                        <w:ind w:firstLine="360"/>
                        <w:jc w:val="both"/>
                        <w:rPr>
                          <w:rFonts w:ascii="Roboto Condensed" w:hAnsi="Roboto Condensed"/>
                          <w:color w:val="FFFFFF" w:themeColor="background1"/>
                          <w:sz w:val="44"/>
                          <w:szCs w:val="32"/>
                        </w:rPr>
                      </w:pPr>
                    </w:p>
                    <w:p w14:paraId="0E56A745" w14:textId="77777777" w:rsidR="00E55278" w:rsidRPr="00B93C96" w:rsidRDefault="00E55278" w:rsidP="00DC2977">
                      <w:pPr>
                        <w:ind w:firstLine="360"/>
                        <w:jc w:val="both"/>
                        <w:rPr>
                          <w:rFonts w:ascii="Roboto Condensed" w:hAnsi="Roboto Condensed"/>
                          <w:color w:val="FFFFFF" w:themeColor="background1"/>
                          <w:sz w:val="44"/>
                          <w:szCs w:val="32"/>
                        </w:rPr>
                      </w:pPr>
                      <w:r w:rsidRPr="00B93C96">
                        <w:rPr>
                          <w:rFonts w:ascii="Wingdings 2" w:hAnsi="Wingdings 2"/>
                          <w:color w:val="FFFFFF" w:themeColor="background1"/>
                          <w:sz w:val="52"/>
                          <w:szCs w:val="32"/>
                        </w:rPr>
                        <w:t></w:t>
                      </w:r>
                      <w:r w:rsidRPr="00B93C96">
                        <w:rPr>
                          <w:rFonts w:ascii="Roboto Condensed" w:hAnsi="Roboto Condensed"/>
                          <w:color w:val="FFFFFF" w:themeColor="background1"/>
                          <w:sz w:val="44"/>
                          <w:szCs w:val="32"/>
                        </w:rPr>
                        <w:t xml:space="preserve"> Collect Donations</w:t>
                      </w:r>
                    </w:p>
                    <w:p w14:paraId="2D5BB89E" w14:textId="77777777" w:rsidR="00E55278" w:rsidRPr="00B93C96" w:rsidRDefault="00E55278" w:rsidP="00DC2977">
                      <w:pPr>
                        <w:ind w:firstLine="360"/>
                        <w:jc w:val="both"/>
                        <w:rPr>
                          <w:rFonts w:ascii="Roboto Condensed" w:hAnsi="Roboto Condensed"/>
                          <w:color w:val="FFFFFF" w:themeColor="background1"/>
                          <w:sz w:val="44"/>
                          <w:szCs w:val="32"/>
                        </w:rPr>
                      </w:pPr>
                    </w:p>
                    <w:p w14:paraId="32C641DE" w14:textId="77777777" w:rsidR="00E55278" w:rsidRPr="00B93C96" w:rsidRDefault="00E55278" w:rsidP="00DC2977">
                      <w:pPr>
                        <w:ind w:firstLine="360"/>
                        <w:jc w:val="both"/>
                        <w:rPr>
                          <w:rFonts w:ascii="Roboto Condensed" w:hAnsi="Roboto Condensed"/>
                          <w:color w:val="FFFFFF" w:themeColor="background1"/>
                          <w:sz w:val="44"/>
                          <w:szCs w:val="32"/>
                        </w:rPr>
                      </w:pPr>
                      <w:r w:rsidRPr="00B93C96">
                        <w:rPr>
                          <w:rFonts w:ascii="Wingdings 2" w:hAnsi="Wingdings 2"/>
                          <w:color w:val="FFFFFF" w:themeColor="background1"/>
                          <w:sz w:val="52"/>
                          <w:szCs w:val="32"/>
                        </w:rPr>
                        <w:t></w:t>
                      </w:r>
                      <w:r w:rsidRPr="00B93C96">
                        <w:rPr>
                          <w:rFonts w:ascii="Roboto Condensed" w:hAnsi="Roboto Condensed"/>
                          <w:color w:val="FFFFFF" w:themeColor="background1"/>
                          <w:sz w:val="44"/>
                          <w:szCs w:val="32"/>
                        </w:rPr>
                        <w:t xml:space="preserve"> Wear Your Pajamas</w:t>
                      </w:r>
                    </w:p>
                    <w:p w14:paraId="7AD9AB86" w14:textId="77777777" w:rsidR="00D23CB7" w:rsidRPr="00B93C96" w:rsidRDefault="00D23CB7" w:rsidP="00DC2977">
                      <w:pPr>
                        <w:ind w:firstLine="360"/>
                        <w:jc w:val="both"/>
                        <w:rPr>
                          <w:rFonts w:ascii="Roboto Condensed" w:hAnsi="Roboto Condensed"/>
                          <w:b/>
                          <w:color w:val="FFFFFF" w:themeColor="background1"/>
                          <w:sz w:val="44"/>
                          <w:szCs w:val="32"/>
                        </w:rPr>
                      </w:pPr>
                    </w:p>
                    <w:p w14:paraId="0B9637A2" w14:textId="77777777" w:rsidR="00D23CB7" w:rsidRPr="00B93C96" w:rsidRDefault="00D23CB7" w:rsidP="00DC2977">
                      <w:pPr>
                        <w:ind w:firstLine="360"/>
                        <w:jc w:val="both"/>
                        <w:rPr>
                          <w:rFonts w:ascii="Roboto Condensed" w:hAnsi="Roboto Condensed"/>
                          <w:color w:val="FFFFFF" w:themeColor="background1"/>
                          <w:sz w:val="44"/>
                          <w:szCs w:val="32"/>
                        </w:rPr>
                      </w:pPr>
                      <w:r w:rsidRPr="00B93C96">
                        <w:rPr>
                          <w:rFonts w:ascii="Roboto Condensed" w:hAnsi="Roboto Condensed"/>
                          <w:color w:val="FFFFFF" w:themeColor="background1"/>
                          <w:sz w:val="44"/>
                          <w:szCs w:val="32"/>
                        </w:rPr>
                        <w:t xml:space="preserve">It’s that easy! </w:t>
                      </w:r>
                    </w:p>
                    <w:p w14:paraId="1CE0F062" w14:textId="77777777" w:rsidR="00E55278" w:rsidRPr="00B93C96" w:rsidRDefault="00E55278" w:rsidP="00DC2977">
                      <w:pPr>
                        <w:ind w:firstLine="360"/>
                        <w:jc w:val="both"/>
                        <w:rPr>
                          <w:rFonts w:ascii="Roboto Condensed" w:hAnsi="Roboto Condensed"/>
                          <w:b/>
                          <w:color w:val="FFFFFF" w:themeColor="background1"/>
                          <w:sz w:val="44"/>
                          <w:szCs w:val="32"/>
                        </w:rPr>
                      </w:pPr>
                    </w:p>
                    <w:p w14:paraId="7C72B1B8" w14:textId="690DCC75" w:rsidR="00E55278" w:rsidRPr="00F45BDC" w:rsidRDefault="00AA3513" w:rsidP="00E55278">
                      <w:pPr>
                        <w:jc w:val="both"/>
                        <w:rPr>
                          <w:rFonts w:ascii="Roboto Condensed" w:hAnsi="Roboto Condensed"/>
                          <w:color w:val="FFFFFF" w:themeColor="background1"/>
                          <w:sz w:val="28"/>
                          <w:szCs w:val="32"/>
                        </w:rPr>
                      </w:pPr>
                      <w:r w:rsidRPr="00F45BDC">
                        <w:rPr>
                          <w:rFonts w:ascii="Roboto Condensed" w:hAnsi="Roboto Condensed"/>
                          <w:color w:val="FFFFFF" w:themeColor="background1"/>
                          <w:sz w:val="28"/>
                          <w:szCs w:val="32"/>
                        </w:rPr>
                        <w:t>Please make checks</w:t>
                      </w:r>
                      <w:r w:rsidR="00E55278" w:rsidRPr="00F45BDC">
                        <w:rPr>
                          <w:rFonts w:ascii="Roboto Condensed" w:hAnsi="Roboto Condensed"/>
                          <w:color w:val="FFFFFF" w:themeColor="background1"/>
                          <w:sz w:val="28"/>
                          <w:szCs w:val="32"/>
                        </w:rPr>
                        <w:t xml:space="preserve"> payable to Ryan’s Case for Smiles, </w:t>
                      </w:r>
                      <w:r w:rsidR="00F45BDC">
                        <w:rPr>
                          <w:rFonts w:ascii="Roboto Condensed" w:hAnsi="Roboto Condensed"/>
                          <w:color w:val="FFFFFF" w:themeColor="background1"/>
                          <w:sz w:val="28"/>
                          <w:szCs w:val="32"/>
                        </w:rPr>
                        <w:t xml:space="preserve">Attn: </w:t>
                      </w:r>
                      <w:r w:rsidR="00D76707">
                        <w:rPr>
                          <w:rFonts w:ascii="Roboto Condensed" w:hAnsi="Roboto Condensed"/>
                          <w:color w:val="FFFFFF" w:themeColor="background1"/>
                          <w:sz w:val="28"/>
                          <w:szCs w:val="32"/>
                        </w:rPr>
                        <w:t>Liz</w:t>
                      </w:r>
                      <w:r w:rsidR="00F45BDC">
                        <w:rPr>
                          <w:rFonts w:ascii="Roboto Condensed" w:hAnsi="Roboto Condensed"/>
                          <w:color w:val="FFFFFF" w:themeColor="background1"/>
                          <w:sz w:val="28"/>
                          <w:szCs w:val="32"/>
                        </w:rPr>
                        <w:t xml:space="preserve">, </w:t>
                      </w:r>
                      <w:r w:rsidR="00E55278" w:rsidRPr="00F45BDC">
                        <w:rPr>
                          <w:rFonts w:ascii="Roboto Condensed" w:hAnsi="Roboto Condensed"/>
                          <w:color w:val="FFFFFF" w:themeColor="background1"/>
                          <w:sz w:val="28"/>
                          <w:szCs w:val="32"/>
                        </w:rPr>
                        <w:t>295 E. Swedesford Rd., #39</w:t>
                      </w:r>
                      <w:r w:rsidR="00F45BDC">
                        <w:rPr>
                          <w:rFonts w:ascii="Roboto Condensed" w:hAnsi="Roboto Condensed"/>
                          <w:color w:val="FFFFFF" w:themeColor="background1"/>
                          <w:sz w:val="28"/>
                          <w:szCs w:val="32"/>
                        </w:rPr>
                        <w:t>6, Wayne, PA 19087</w:t>
                      </w:r>
                    </w:p>
                    <w:p w14:paraId="17DCD540" w14:textId="07C5DF4C" w:rsidR="00497A19" w:rsidRPr="00B93C96" w:rsidRDefault="00497A19" w:rsidP="00E55278">
                      <w:pPr>
                        <w:jc w:val="both"/>
                        <w:rPr>
                          <w:rFonts w:ascii="Roboto Condensed" w:hAnsi="Roboto Condensed"/>
                          <w:color w:val="FFFFFF" w:themeColor="background1"/>
                          <w:sz w:val="36"/>
                          <w:szCs w:val="32"/>
                        </w:rPr>
                      </w:pPr>
                    </w:p>
                    <w:p w14:paraId="16029E55" w14:textId="77777777" w:rsidR="00497A19" w:rsidRPr="00B93C96" w:rsidRDefault="00497A19" w:rsidP="00E55278">
                      <w:pPr>
                        <w:jc w:val="both"/>
                        <w:rPr>
                          <w:rFonts w:ascii="Roboto Condensed" w:hAnsi="Roboto Condensed"/>
                          <w:color w:val="FFFFFF" w:themeColor="background1"/>
                          <w:sz w:val="36"/>
                          <w:szCs w:val="32"/>
                        </w:rPr>
                      </w:pPr>
                    </w:p>
                    <w:p w14:paraId="7D80D2FB" w14:textId="77777777" w:rsidR="00497A19" w:rsidRPr="00B93C96" w:rsidRDefault="00497A19" w:rsidP="00E55278">
                      <w:pPr>
                        <w:jc w:val="both"/>
                        <w:rPr>
                          <w:rFonts w:ascii="Roboto Condensed" w:hAnsi="Roboto Condensed"/>
                          <w:color w:val="FFFFFF" w:themeColor="background1"/>
                          <w:sz w:val="36"/>
                          <w:szCs w:val="32"/>
                        </w:rPr>
                      </w:pPr>
                    </w:p>
                    <w:p w14:paraId="5718E30B" w14:textId="77777777" w:rsidR="00410F84" w:rsidRPr="00B93C96" w:rsidRDefault="00410F84" w:rsidP="00410F84">
                      <w:pPr>
                        <w:jc w:val="both"/>
                        <w:rPr>
                          <w:color w:val="FFFFFF" w:themeColor="background1"/>
                          <w:sz w:val="44"/>
                          <w:szCs w:val="32"/>
                        </w:rPr>
                      </w:pPr>
                    </w:p>
                    <w:p w14:paraId="70CAF8EE" w14:textId="77777777" w:rsidR="00F27E0B" w:rsidRPr="00B93C96" w:rsidRDefault="00F27E0B" w:rsidP="009C57DF">
                      <w:pPr>
                        <w:pStyle w:val="ListParagraph"/>
                        <w:jc w:val="both"/>
                        <w:rPr>
                          <w:sz w:val="44"/>
                          <w:szCs w:val="32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93C9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F39A80" wp14:editId="402825E9">
                <wp:simplePos x="0" y="0"/>
                <wp:positionH relativeFrom="column">
                  <wp:posOffset>52070</wp:posOffset>
                </wp:positionH>
                <wp:positionV relativeFrom="paragraph">
                  <wp:posOffset>8455542</wp:posOffset>
                </wp:positionV>
                <wp:extent cx="3200400" cy="685165"/>
                <wp:effectExtent l="0" t="0" r="0" b="635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85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F0E1C" w14:textId="77777777" w:rsidR="00B93C96" w:rsidRPr="00B93C96" w:rsidRDefault="00B93C96" w:rsidP="00B93C9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Roboto Condensed" w:eastAsia="Constantia" w:hAnsi="Roboto Condensed" w:cs="Constantia"/>
                                <w:b/>
                                <w:bCs/>
                                <w:color w:val="FFFFFF" w:themeColor="background1"/>
                                <w:kern w:val="24"/>
                                <w:szCs w:val="28"/>
                              </w:rPr>
                            </w:pPr>
                            <w:r w:rsidRPr="00B93C96">
                              <w:rPr>
                                <w:rFonts w:ascii="Roboto Condensed" w:eastAsia="Constantia" w:hAnsi="Roboto Condensed" w:cs="Constantia"/>
                                <w:b/>
                                <w:bCs/>
                                <w:color w:val="FFFFFF" w:themeColor="background1"/>
                                <w:kern w:val="24"/>
                                <w:szCs w:val="28"/>
                              </w:rPr>
                              <w:t>Contact:</w:t>
                            </w:r>
                          </w:p>
                          <w:p w14:paraId="10CD3EF0" w14:textId="7FEC3B83" w:rsidR="00B93C96" w:rsidRPr="00B93C96" w:rsidRDefault="00D76707" w:rsidP="00B93C9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Roboto Condensed" w:eastAsia="Constantia" w:hAnsi="Roboto Condensed" w:cs="Constantia"/>
                                <w:bCs/>
                                <w:color w:val="FFFFFF" w:themeColor="background1"/>
                                <w:kern w:val="24"/>
                                <w:szCs w:val="28"/>
                              </w:rPr>
                            </w:pPr>
                            <w:r>
                              <w:rPr>
                                <w:rFonts w:ascii="Roboto Condensed" w:eastAsia="Constantia" w:hAnsi="Roboto Condensed" w:cs="Constantia"/>
                                <w:bCs/>
                                <w:color w:val="FFFFFF" w:themeColor="background1"/>
                                <w:kern w:val="24"/>
                                <w:szCs w:val="28"/>
                              </w:rPr>
                              <w:t xml:space="preserve">Cindy </w:t>
                            </w:r>
                            <w:proofErr w:type="spellStart"/>
                            <w:r>
                              <w:rPr>
                                <w:rFonts w:ascii="Roboto Condensed" w:eastAsia="Constantia" w:hAnsi="Roboto Condensed" w:cs="Constantia"/>
                                <w:bCs/>
                                <w:color w:val="FFFFFF" w:themeColor="background1"/>
                                <w:kern w:val="24"/>
                                <w:szCs w:val="28"/>
                              </w:rPr>
                              <w:t>Berlacher</w:t>
                            </w:r>
                            <w:proofErr w:type="spellEnd"/>
                          </w:p>
                          <w:p w14:paraId="1574EFAA" w14:textId="7B23C507" w:rsidR="00B93C96" w:rsidRPr="00B93C96" w:rsidRDefault="00D76707" w:rsidP="00B93C96">
                            <w:r>
                              <w:rPr>
                                <w:rFonts w:ascii="Roboto Condensed" w:eastAsia="Constantia" w:hAnsi="Roboto Condensed" w:cs="Constantia"/>
                                <w:bCs/>
                                <w:color w:val="FFFFFF" w:themeColor="background1"/>
                                <w:kern w:val="24"/>
                                <w:szCs w:val="28"/>
                              </w:rPr>
                              <w:t>Cberlacher</w:t>
                            </w:r>
                            <w:r w:rsidR="00B93C96" w:rsidRPr="00B93C96">
                              <w:rPr>
                                <w:rFonts w:ascii="Roboto Condensed" w:eastAsia="Constantia" w:hAnsi="Roboto Condensed" w:cs="Constantia"/>
                                <w:bCs/>
                                <w:color w:val="FFFFFF" w:themeColor="background1"/>
                                <w:kern w:val="24"/>
                                <w:szCs w:val="28"/>
                              </w:rPr>
                              <w:t>@caseforsmiles.org</w:t>
                            </w:r>
                            <w:r w:rsidR="00B93C96" w:rsidRPr="00B93C96">
                              <w:rPr>
                                <w:rFonts w:ascii="Roboto Condensed" w:eastAsia="Constantia" w:hAnsi="Roboto Condensed" w:cs="Constant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39A80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7" type="#_x0000_t202" style="position:absolute;margin-left:4.1pt;margin-top:665.8pt;width:252pt;height:53.9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" filled="f" stroked="f">
                <v:textbox>
                  <w:txbxContent>
                    <w:p w14:paraId="61FF0E1C" w14:textId="77777777" w:rsidR="00B93C96" w:rsidRPr="00B93C96" w:rsidRDefault="00B93C96" w:rsidP="00B93C96">
                      <w:pPr>
                        <w:pStyle w:val="NormalWeb"/>
                        <w:spacing w:before="0" w:beforeAutospacing="0" w:after="0" w:afterAutospacing="0"/>
                        <w:rPr>
                          <w:rFonts w:ascii="Roboto Condensed" w:eastAsia="Constantia" w:hAnsi="Roboto Condensed" w:cs="Constantia"/>
                          <w:b/>
                          <w:bCs/>
                          <w:color w:val="FFFFFF" w:themeColor="background1"/>
                          <w:kern w:val="24"/>
                          <w:szCs w:val="28"/>
                        </w:rPr>
                      </w:pPr>
                      <w:r w:rsidRPr="00B93C96">
                        <w:rPr>
                          <w:rFonts w:ascii="Roboto Condensed" w:eastAsia="Constantia" w:hAnsi="Roboto Condensed" w:cs="Constantia"/>
                          <w:b/>
                          <w:bCs/>
                          <w:color w:val="FFFFFF" w:themeColor="background1"/>
                          <w:kern w:val="24"/>
                          <w:szCs w:val="28"/>
                        </w:rPr>
                        <w:t>Contact:</w:t>
                      </w:r>
                    </w:p>
                    <w:p w14:paraId="10CD3EF0" w14:textId="7FEC3B83" w:rsidR="00B93C96" w:rsidRPr="00B93C96" w:rsidRDefault="00D76707" w:rsidP="00B93C96">
                      <w:pPr>
                        <w:pStyle w:val="NormalWeb"/>
                        <w:spacing w:before="0" w:beforeAutospacing="0" w:after="0" w:afterAutospacing="0"/>
                        <w:rPr>
                          <w:rFonts w:ascii="Roboto Condensed" w:eastAsia="Constantia" w:hAnsi="Roboto Condensed" w:cs="Constantia"/>
                          <w:bCs/>
                          <w:color w:val="FFFFFF" w:themeColor="background1"/>
                          <w:kern w:val="24"/>
                          <w:szCs w:val="28"/>
                        </w:rPr>
                      </w:pPr>
                      <w:r>
                        <w:rPr>
                          <w:rFonts w:ascii="Roboto Condensed" w:eastAsia="Constantia" w:hAnsi="Roboto Condensed" w:cs="Constantia"/>
                          <w:bCs/>
                          <w:color w:val="FFFFFF" w:themeColor="background1"/>
                          <w:kern w:val="24"/>
                          <w:szCs w:val="28"/>
                        </w:rPr>
                        <w:t xml:space="preserve">Cindy </w:t>
                      </w:r>
                      <w:proofErr w:type="spellStart"/>
                      <w:r>
                        <w:rPr>
                          <w:rFonts w:ascii="Roboto Condensed" w:eastAsia="Constantia" w:hAnsi="Roboto Condensed" w:cs="Constantia"/>
                          <w:bCs/>
                          <w:color w:val="FFFFFF" w:themeColor="background1"/>
                          <w:kern w:val="24"/>
                          <w:szCs w:val="28"/>
                        </w:rPr>
                        <w:t>Berlacher</w:t>
                      </w:r>
                      <w:proofErr w:type="spellEnd"/>
                    </w:p>
                    <w:p w14:paraId="1574EFAA" w14:textId="7B23C507" w:rsidR="00B93C96" w:rsidRPr="00B93C96" w:rsidRDefault="00D76707" w:rsidP="00B93C96">
                      <w:r>
                        <w:rPr>
                          <w:rFonts w:ascii="Roboto Condensed" w:eastAsia="Constantia" w:hAnsi="Roboto Condensed" w:cs="Constantia"/>
                          <w:bCs/>
                          <w:color w:val="FFFFFF" w:themeColor="background1"/>
                          <w:kern w:val="24"/>
                          <w:szCs w:val="28"/>
                        </w:rPr>
                        <w:t>Cberlacher</w:t>
                      </w:r>
                      <w:r w:rsidR="00B93C96" w:rsidRPr="00B93C96">
                        <w:rPr>
                          <w:rFonts w:ascii="Roboto Condensed" w:eastAsia="Constantia" w:hAnsi="Roboto Condensed" w:cs="Constantia"/>
                          <w:bCs/>
                          <w:color w:val="FFFFFF" w:themeColor="background1"/>
                          <w:kern w:val="24"/>
                          <w:szCs w:val="28"/>
                        </w:rPr>
                        <w:t>@caseforsmiles.org</w:t>
                      </w:r>
                      <w:r w:rsidR="00B93C96" w:rsidRPr="00B93C96">
                        <w:rPr>
                          <w:rFonts w:ascii="Roboto Condensed" w:eastAsia="Constantia" w:hAnsi="Roboto Condensed" w:cs="Constant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28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3C96" w:rsidRPr="001C46C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48D520" wp14:editId="01EDACE3">
                <wp:simplePos x="0" y="0"/>
                <wp:positionH relativeFrom="column">
                  <wp:posOffset>-66262</wp:posOffset>
                </wp:positionH>
                <wp:positionV relativeFrom="paragraph">
                  <wp:posOffset>8346440</wp:posOffset>
                </wp:positionV>
                <wp:extent cx="6972300" cy="793750"/>
                <wp:effectExtent l="0" t="0" r="12700" b="0"/>
                <wp:wrapThrough wrapText="bothSides">
                  <wp:wrapPolygon edited="0">
                    <wp:start x="0" y="0"/>
                    <wp:lineTo x="0" y="20736"/>
                    <wp:lineTo x="21561" y="20736"/>
                    <wp:lineTo x="21561" y="0"/>
                    <wp:lineTo x="0" y="0"/>
                  </wp:wrapPolygon>
                </wp:wrapThrough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793750"/>
                        </a:xfrm>
                        <a:prstGeom prst="rect">
                          <a:avLst/>
                        </a:prstGeom>
                        <a:solidFill>
                          <a:srgbClr val="4ACB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1A908398" id="Rectangle_x0020_1" o:spid="_x0000_s1026" style="position:absolute;margin-left:-5.2pt;margin-top:657.2pt;width:549pt;height:6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" fillcolor="#4acbc2" stroked="f" strokeweight="1pt">
                <w10:wrap type="through"/>
              </v:rect>
            </w:pict>
          </mc:Fallback>
        </mc:AlternateContent>
      </w:r>
      <w:r w:rsidR="00B93C9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97C86D" wp14:editId="46076642">
                <wp:simplePos x="0" y="0"/>
                <wp:positionH relativeFrom="column">
                  <wp:posOffset>170815</wp:posOffset>
                </wp:positionH>
                <wp:positionV relativeFrom="paragraph">
                  <wp:posOffset>1268095</wp:posOffset>
                </wp:positionV>
                <wp:extent cx="5258435" cy="1031240"/>
                <wp:effectExtent l="0" t="0" r="0" b="1016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8435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C5083" w14:textId="78935D66" w:rsidR="00580DCA" w:rsidRDefault="00580DCA" w:rsidP="00580DCA">
                            <w:pPr>
                              <w:rPr>
                                <w:rFonts w:ascii="Roboto Condensed" w:hAnsi="Roboto Condensed"/>
                                <w:color w:val="000000" w:themeColor="text1"/>
                                <w:sz w:val="52"/>
                                <w:szCs w:val="144"/>
                              </w:rPr>
                            </w:pPr>
                            <w:r w:rsidRPr="00D23CB7">
                              <w:rPr>
                                <w:rFonts w:ascii="Roboto Condensed" w:hAnsi="Roboto Condensed"/>
                                <w:color w:val="000000" w:themeColor="text1"/>
                                <w:sz w:val="52"/>
                                <w:szCs w:val="144"/>
                              </w:rPr>
                              <w:t xml:space="preserve">Wear Your Pajamas to </w:t>
                            </w:r>
                            <w:r w:rsidR="00DA433D">
                              <w:rPr>
                                <w:rFonts w:ascii="Roboto Condensed" w:hAnsi="Roboto Condensed"/>
                                <w:color w:val="000000" w:themeColor="text1"/>
                                <w:sz w:val="52"/>
                                <w:szCs w:val="144"/>
                              </w:rPr>
                              <w:t>Practice</w:t>
                            </w:r>
                            <w:r w:rsidRPr="00D23CB7">
                              <w:rPr>
                                <w:rFonts w:ascii="Roboto Condensed" w:hAnsi="Roboto Condensed"/>
                                <w:color w:val="000000" w:themeColor="text1"/>
                                <w:sz w:val="52"/>
                                <w:szCs w:val="144"/>
                              </w:rPr>
                              <w:t xml:space="preserve"> </w:t>
                            </w:r>
                          </w:p>
                          <w:p w14:paraId="7BF983DC" w14:textId="77777777" w:rsidR="00580DCA" w:rsidRPr="00D23CB7" w:rsidRDefault="00580DCA" w:rsidP="00580DCA">
                            <w:pPr>
                              <w:rPr>
                                <w:rFonts w:ascii="Roboto Condensed" w:hAnsi="Roboto Condensed"/>
                                <w:color w:val="000000" w:themeColor="text1"/>
                                <w:sz w:val="52"/>
                                <w:szCs w:val="144"/>
                              </w:rPr>
                            </w:pPr>
                            <w:r w:rsidRPr="00D23CB7">
                              <w:rPr>
                                <w:rFonts w:ascii="Roboto Condensed" w:hAnsi="Roboto Condensed"/>
                                <w:color w:val="000000" w:themeColor="text1"/>
                                <w:sz w:val="52"/>
                                <w:szCs w:val="144"/>
                              </w:rPr>
                              <w:t xml:space="preserve">to </w:t>
                            </w:r>
                            <w:r w:rsidRPr="00C97A97">
                              <w:rPr>
                                <w:rFonts w:ascii="Roboto Condensed" w:hAnsi="Roboto Condensed"/>
                                <w:b/>
                                <w:color w:val="000000" w:themeColor="text1"/>
                                <w:sz w:val="52"/>
                                <w:szCs w:val="144"/>
                              </w:rPr>
                              <w:t>Help Kids Feel Better to Heal Better</w:t>
                            </w:r>
                          </w:p>
                          <w:p w14:paraId="2E4479B2" w14:textId="77777777" w:rsidR="00580DCA" w:rsidRDefault="00580D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97C86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margin-left:13.45pt;margin-top:99.85pt;width:414.05pt;height:8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" filled="f" stroked="f">
                <v:textbox>
                  <w:txbxContent>
                    <w:p w14:paraId="228C5083" w14:textId="78935D66" w:rsidR="00580DCA" w:rsidRDefault="00580DCA" w:rsidP="00580DCA">
                      <w:pPr>
                        <w:rPr>
                          <w:rFonts w:ascii="Roboto Condensed" w:hAnsi="Roboto Condensed"/>
                          <w:color w:val="000000" w:themeColor="text1"/>
                          <w:sz w:val="52"/>
                          <w:szCs w:val="144"/>
                        </w:rPr>
                      </w:pPr>
                      <w:r w:rsidRPr="00D23CB7">
                        <w:rPr>
                          <w:rFonts w:ascii="Roboto Condensed" w:hAnsi="Roboto Condensed"/>
                          <w:color w:val="000000" w:themeColor="text1"/>
                          <w:sz w:val="52"/>
                          <w:szCs w:val="144"/>
                        </w:rPr>
                        <w:t xml:space="preserve">Wear Your Pajamas to </w:t>
                      </w:r>
                      <w:r w:rsidR="00DA433D">
                        <w:rPr>
                          <w:rFonts w:ascii="Roboto Condensed" w:hAnsi="Roboto Condensed"/>
                          <w:color w:val="000000" w:themeColor="text1"/>
                          <w:sz w:val="52"/>
                          <w:szCs w:val="144"/>
                        </w:rPr>
                        <w:t>Practice</w:t>
                      </w:r>
                      <w:r w:rsidRPr="00D23CB7">
                        <w:rPr>
                          <w:rFonts w:ascii="Roboto Condensed" w:hAnsi="Roboto Condensed"/>
                          <w:color w:val="000000" w:themeColor="text1"/>
                          <w:sz w:val="52"/>
                          <w:szCs w:val="144"/>
                        </w:rPr>
                        <w:t xml:space="preserve"> </w:t>
                      </w:r>
                    </w:p>
                    <w:p w14:paraId="7BF983DC" w14:textId="77777777" w:rsidR="00580DCA" w:rsidRPr="00D23CB7" w:rsidRDefault="00580DCA" w:rsidP="00580DCA">
                      <w:pPr>
                        <w:rPr>
                          <w:rFonts w:ascii="Roboto Condensed" w:hAnsi="Roboto Condensed"/>
                          <w:color w:val="000000" w:themeColor="text1"/>
                          <w:sz w:val="52"/>
                          <w:szCs w:val="144"/>
                        </w:rPr>
                      </w:pPr>
                      <w:r w:rsidRPr="00D23CB7">
                        <w:rPr>
                          <w:rFonts w:ascii="Roboto Condensed" w:hAnsi="Roboto Condensed"/>
                          <w:color w:val="000000" w:themeColor="text1"/>
                          <w:sz w:val="52"/>
                          <w:szCs w:val="144"/>
                        </w:rPr>
                        <w:t xml:space="preserve">to </w:t>
                      </w:r>
                      <w:r w:rsidRPr="00C97A97">
                        <w:rPr>
                          <w:rFonts w:ascii="Roboto Condensed" w:hAnsi="Roboto Condensed"/>
                          <w:b/>
                          <w:color w:val="000000" w:themeColor="text1"/>
                          <w:sz w:val="52"/>
                          <w:szCs w:val="144"/>
                        </w:rPr>
                        <w:t>Help Kids Feel Better to Heal Better</w:t>
                      </w:r>
                    </w:p>
                    <w:p w14:paraId="2E4479B2" w14:textId="77777777" w:rsidR="00580DCA" w:rsidRDefault="00580DCA"/>
                  </w:txbxContent>
                </v:textbox>
                <w10:wrap type="square"/>
              </v:shape>
            </w:pict>
          </mc:Fallback>
        </mc:AlternateContent>
      </w:r>
      <w:r w:rsidR="00B93C96" w:rsidRPr="001C46C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9FB945" wp14:editId="120B531D">
                <wp:simplePos x="0" y="0"/>
                <wp:positionH relativeFrom="column">
                  <wp:posOffset>5080000</wp:posOffset>
                </wp:positionH>
                <wp:positionV relativeFrom="paragraph">
                  <wp:posOffset>7770495</wp:posOffset>
                </wp:positionV>
                <wp:extent cx="2099945" cy="1370330"/>
                <wp:effectExtent l="0" t="0" r="0" b="0"/>
                <wp:wrapSquare wrapText="bothSides"/>
                <wp:docPr id="4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945" cy="1370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88A699" w14:textId="77777777" w:rsidR="00B93C96" w:rsidRDefault="00B93C96" w:rsidP="000A771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Roboto Condensed" w:eastAsia="Constantia" w:hAnsi="Roboto Condensed" w:cs="Constant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28"/>
                              </w:rPr>
                            </w:pPr>
                          </w:p>
                          <w:p w14:paraId="5E2DE685" w14:textId="60675553" w:rsidR="00497A19" w:rsidRPr="00B93C96" w:rsidRDefault="000A7715" w:rsidP="000A771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Roboto Condensed" w:eastAsia="Constantia" w:hAnsi="Roboto Condensed" w:cs="Constantia"/>
                                <w:b/>
                                <w:bCs/>
                                <w:color w:val="FFFFFF" w:themeColor="background1"/>
                                <w:kern w:val="24"/>
                                <w:szCs w:val="28"/>
                              </w:rPr>
                            </w:pPr>
                            <w:r>
                              <w:rPr>
                                <w:rFonts w:ascii="Roboto Condensed" w:eastAsia="Constantia" w:hAnsi="Roboto Condensed" w:cs="Constant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Roboto Condensed" w:eastAsia="Constantia" w:hAnsi="Roboto Condensed" w:cs="Constant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Roboto Condensed" w:eastAsia="Constantia" w:hAnsi="Roboto Condensed" w:cs="Constant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Roboto Condensed" w:eastAsia="Constantia" w:hAnsi="Roboto Condensed" w:cs="Constant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Roboto Condensed" w:eastAsia="Constantia" w:hAnsi="Roboto Condensed" w:cs="Constant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Roboto Condensed" w:eastAsia="Constantia" w:hAnsi="Roboto Condensed" w:cs="Constant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28"/>
                              </w:rPr>
                              <w:tab/>
                            </w:r>
                            <w:r w:rsidR="00497A19">
                              <w:rPr>
                                <w:rFonts w:ascii="Roboto Condensed" w:eastAsia="Constantia" w:hAnsi="Roboto Condensed" w:cs="Constant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28"/>
                              </w:rPr>
                              <w:tab/>
                            </w:r>
                            <w:r w:rsidR="00B93C96">
                              <w:rPr>
                                <w:rFonts w:ascii="Roboto Condensed" w:eastAsia="Constantia" w:hAnsi="Roboto Condensed" w:cs="Constant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28"/>
                              </w:rPr>
                              <w:tab/>
                            </w:r>
                          </w:p>
                          <w:p w14:paraId="6A368C28" w14:textId="21F15C01" w:rsidR="000A7715" w:rsidRPr="00512ACD" w:rsidRDefault="00497A19" w:rsidP="00B93C96">
                            <w:pPr>
                              <w:pStyle w:val="NormalWeb"/>
                              <w:spacing w:before="0" w:beforeAutospacing="0" w:after="0" w:afterAutospacing="0"/>
                              <w:ind w:firstLine="720"/>
                              <w:rPr>
                                <w:rFonts w:ascii="Roboto Condensed" w:eastAsia="Constantia" w:hAnsi="Roboto Condensed" w:cs="Constantia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 Condensed" w:eastAsia="Constantia" w:hAnsi="Roboto Condensed" w:cs="Constantia"/>
                                <w:noProof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A8A89D1" wp14:editId="249EB896">
                                  <wp:extent cx="320040" cy="320040"/>
                                  <wp:effectExtent l="0" t="0" r="10160" b="1016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facebook3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0" cy="320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 Condensed" w:eastAsia="Constantia" w:hAnsi="Roboto Condensed" w:cs="Constant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Roboto Condensed" w:eastAsia="Constantia" w:hAnsi="Roboto Condensed" w:cs="Constantia"/>
                                <w:noProof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BC1E731" wp14:editId="0A256758">
                                  <wp:extent cx="320040" cy="320040"/>
                                  <wp:effectExtent l="0" t="0" r="10160" b="1016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twitter3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0" cy="320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 Condensed" w:eastAsia="Constantia" w:hAnsi="Roboto Condensed" w:cs="Constant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Roboto Condensed" w:eastAsia="Constantia" w:hAnsi="Roboto Condensed" w:cs="Constantia"/>
                                <w:noProof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C1EA80F" wp14:editId="72569652">
                                  <wp:extent cx="320040" cy="320040"/>
                                  <wp:effectExtent l="0" t="0" r="10160" b="1016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nstagram3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040" cy="320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8DDA9D" w14:textId="29AD3720" w:rsidR="001C46C1" w:rsidRPr="00B93C96" w:rsidRDefault="00B93C96" w:rsidP="00B93C9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Roboto Condensed" w:hAnsi="Roboto Condensed"/>
                                <w:szCs w:val="26"/>
                              </w:rPr>
                            </w:pPr>
                            <w:r>
                              <w:rPr>
                                <w:rFonts w:ascii="Roboto Condensed" w:eastAsia="Constantia" w:hAnsi="Roboto Condensed" w:cs="Constantia"/>
                                <w:color w:val="FFFFFF" w:themeColor="background1"/>
                                <w:kern w:val="24"/>
                                <w:szCs w:val="26"/>
                              </w:rPr>
                              <w:t xml:space="preserve">     </w:t>
                            </w:r>
                            <w:r w:rsidR="001C46C1" w:rsidRPr="00B93C96">
                              <w:rPr>
                                <w:rFonts w:ascii="Roboto Condensed" w:eastAsia="Constantia" w:hAnsi="Roboto Condensed" w:cs="Constantia"/>
                                <w:color w:val="FFFFFF" w:themeColor="background1"/>
                                <w:kern w:val="24"/>
                                <w:szCs w:val="26"/>
                              </w:rPr>
                              <w:t>www.caseforsmiles.or</w:t>
                            </w:r>
                            <w:r>
                              <w:rPr>
                                <w:rFonts w:ascii="Roboto Condensed" w:eastAsia="Constantia" w:hAnsi="Roboto Condensed" w:cs="Constantia"/>
                                <w:color w:val="FFFFFF" w:themeColor="background1"/>
                                <w:kern w:val="24"/>
                                <w:szCs w:val="26"/>
                              </w:rPr>
                              <w:t>g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49FB945" id="TextBox_x0020_1" o:spid="_x0000_s1029" type="#_x0000_t202" style="position:absolute;margin-left:400pt;margin-top:611.85pt;width:165.35pt;height:10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" filled="f" stroked="f">
                <v:textbox>
                  <w:txbxContent>
                    <w:p w14:paraId="4988A699" w14:textId="77777777" w:rsidR="00B93C96" w:rsidRDefault="00B93C96" w:rsidP="000A7715">
                      <w:pPr>
                        <w:pStyle w:val="NormalWeb"/>
                        <w:spacing w:before="0" w:beforeAutospacing="0" w:after="0" w:afterAutospacing="0"/>
                        <w:rPr>
                          <w:rFonts w:ascii="Roboto Condensed" w:eastAsia="Constantia" w:hAnsi="Roboto Condensed" w:cs="Constant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28"/>
                        </w:rPr>
                      </w:pPr>
                    </w:p>
                    <w:p w14:paraId="5E2DE685" w14:textId="60675553" w:rsidR="00497A19" w:rsidRPr="00B93C96" w:rsidRDefault="000A7715" w:rsidP="000A7715">
                      <w:pPr>
                        <w:pStyle w:val="NormalWeb"/>
                        <w:spacing w:before="0" w:beforeAutospacing="0" w:after="0" w:afterAutospacing="0"/>
                        <w:rPr>
                          <w:rFonts w:ascii="Roboto Condensed" w:eastAsia="Constantia" w:hAnsi="Roboto Condensed" w:cs="Constantia"/>
                          <w:b/>
                          <w:bCs/>
                          <w:color w:val="FFFFFF" w:themeColor="background1"/>
                          <w:kern w:val="24"/>
                          <w:szCs w:val="28"/>
                        </w:rPr>
                      </w:pPr>
                      <w:r>
                        <w:rPr>
                          <w:rFonts w:ascii="Roboto Condensed" w:eastAsia="Constantia" w:hAnsi="Roboto Condensed" w:cs="Constant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28"/>
                        </w:rPr>
                        <w:tab/>
                      </w:r>
                      <w:r>
                        <w:rPr>
                          <w:rFonts w:ascii="Roboto Condensed" w:eastAsia="Constantia" w:hAnsi="Roboto Condensed" w:cs="Constant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28"/>
                        </w:rPr>
                        <w:tab/>
                      </w:r>
                      <w:r>
                        <w:rPr>
                          <w:rFonts w:ascii="Roboto Condensed" w:eastAsia="Constantia" w:hAnsi="Roboto Condensed" w:cs="Constant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28"/>
                        </w:rPr>
                        <w:tab/>
                      </w:r>
                      <w:r>
                        <w:rPr>
                          <w:rFonts w:ascii="Roboto Condensed" w:eastAsia="Constantia" w:hAnsi="Roboto Condensed" w:cs="Constant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28"/>
                        </w:rPr>
                        <w:tab/>
                      </w:r>
                      <w:r>
                        <w:rPr>
                          <w:rFonts w:ascii="Roboto Condensed" w:eastAsia="Constantia" w:hAnsi="Roboto Condensed" w:cs="Constant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28"/>
                        </w:rPr>
                        <w:tab/>
                      </w:r>
                      <w:r>
                        <w:rPr>
                          <w:rFonts w:ascii="Roboto Condensed" w:eastAsia="Constantia" w:hAnsi="Roboto Condensed" w:cs="Constant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28"/>
                        </w:rPr>
                        <w:tab/>
                      </w:r>
                      <w:r w:rsidR="00497A19">
                        <w:rPr>
                          <w:rFonts w:ascii="Roboto Condensed" w:eastAsia="Constantia" w:hAnsi="Roboto Condensed" w:cs="Constant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28"/>
                        </w:rPr>
                        <w:tab/>
                      </w:r>
                      <w:r w:rsidR="00B93C96">
                        <w:rPr>
                          <w:rFonts w:ascii="Roboto Condensed" w:eastAsia="Constantia" w:hAnsi="Roboto Condensed" w:cs="Constant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28"/>
                        </w:rPr>
                        <w:tab/>
                      </w:r>
                    </w:p>
                    <w:p w14:paraId="6A368C28" w14:textId="21F15C01" w:rsidR="000A7715" w:rsidRPr="00512ACD" w:rsidRDefault="00497A19" w:rsidP="00B93C96">
                      <w:pPr>
                        <w:pStyle w:val="NormalWeb"/>
                        <w:spacing w:before="0" w:beforeAutospacing="0" w:after="0" w:afterAutospacing="0"/>
                        <w:ind w:firstLine="720"/>
                        <w:rPr>
                          <w:rFonts w:ascii="Roboto Condensed" w:eastAsia="Constantia" w:hAnsi="Roboto Condensed" w:cs="Constantia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Roboto Condensed" w:eastAsia="Constantia" w:hAnsi="Roboto Condensed" w:cs="Constantia"/>
                          <w:noProof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drawing>
                          <wp:inline distT="0" distB="0" distL="0" distR="0" wp14:anchorId="4A8A89D1" wp14:editId="249EB896">
                            <wp:extent cx="320040" cy="320040"/>
                            <wp:effectExtent l="0" t="0" r="10160" b="1016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facebook32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0" cy="320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 Condensed" w:eastAsia="Constantia" w:hAnsi="Roboto Condensed" w:cs="Constant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Roboto Condensed" w:eastAsia="Constantia" w:hAnsi="Roboto Condensed" w:cs="Constantia"/>
                          <w:noProof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drawing>
                          <wp:inline distT="0" distB="0" distL="0" distR="0" wp14:anchorId="0BC1E731" wp14:editId="0A256758">
                            <wp:extent cx="320040" cy="320040"/>
                            <wp:effectExtent l="0" t="0" r="10160" b="1016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twitter3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0" cy="320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 Condensed" w:eastAsia="Constantia" w:hAnsi="Roboto Condensed" w:cs="Constant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Roboto Condensed" w:eastAsia="Constantia" w:hAnsi="Roboto Condensed" w:cs="Constantia"/>
                          <w:noProof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drawing>
                          <wp:inline distT="0" distB="0" distL="0" distR="0" wp14:anchorId="5C1EA80F" wp14:editId="72569652">
                            <wp:extent cx="320040" cy="320040"/>
                            <wp:effectExtent l="0" t="0" r="10160" b="1016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nstagram32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040" cy="320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8DDA9D" w14:textId="29AD3720" w:rsidR="001C46C1" w:rsidRPr="00B93C96" w:rsidRDefault="00B93C96" w:rsidP="00B93C96">
                      <w:pPr>
                        <w:pStyle w:val="NormalWeb"/>
                        <w:spacing w:before="0" w:beforeAutospacing="0" w:after="0" w:afterAutospacing="0"/>
                        <w:rPr>
                          <w:rFonts w:ascii="Roboto Condensed" w:hAnsi="Roboto Condensed"/>
                          <w:szCs w:val="26"/>
                        </w:rPr>
                      </w:pPr>
                      <w:r>
                        <w:rPr>
                          <w:rFonts w:ascii="Roboto Condensed" w:eastAsia="Constantia" w:hAnsi="Roboto Condensed" w:cs="Constantia"/>
                          <w:color w:val="FFFFFF" w:themeColor="background1"/>
                          <w:kern w:val="24"/>
                          <w:szCs w:val="26"/>
                        </w:rPr>
                        <w:t xml:space="preserve">     </w:t>
                      </w:r>
                      <w:r w:rsidR="001C46C1" w:rsidRPr="00B93C96">
                        <w:rPr>
                          <w:rFonts w:ascii="Roboto Condensed" w:eastAsia="Constantia" w:hAnsi="Roboto Condensed" w:cs="Constantia"/>
                          <w:color w:val="FFFFFF" w:themeColor="background1"/>
                          <w:kern w:val="24"/>
                          <w:szCs w:val="26"/>
                        </w:rPr>
                        <w:t>www.caseforsmiles.or</w:t>
                      </w:r>
                      <w:r>
                        <w:rPr>
                          <w:rFonts w:ascii="Roboto Condensed" w:eastAsia="Constantia" w:hAnsi="Roboto Condensed" w:cs="Constantia"/>
                          <w:color w:val="FFFFFF" w:themeColor="background1"/>
                          <w:kern w:val="24"/>
                          <w:szCs w:val="26"/>
                        </w:rP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201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C7FF6C" wp14:editId="57F17395">
                <wp:simplePos x="0" y="0"/>
                <wp:positionH relativeFrom="column">
                  <wp:posOffset>2225040</wp:posOffset>
                </wp:positionH>
                <wp:positionV relativeFrom="paragraph">
                  <wp:posOffset>6985</wp:posOffset>
                </wp:positionV>
                <wp:extent cx="3086735" cy="137414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C2023" w14:textId="43B0F4A0" w:rsidR="00E55278" w:rsidRPr="00582015" w:rsidRDefault="00E55278" w:rsidP="00D23CB7">
                            <w:pPr>
                              <w:rPr>
                                <w:rFonts w:ascii="Roboto Condensed" w:hAnsi="Roboto Condensed"/>
                                <w:b/>
                                <w:color w:val="48C6BD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2015">
                              <w:rPr>
                                <w:rFonts w:ascii="Roboto Condensed" w:hAnsi="Roboto Condensed"/>
                                <w:b/>
                                <w:color w:val="48C6BD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PJ </w:t>
                            </w:r>
                            <w:r w:rsidR="000A7715">
                              <w:rPr>
                                <w:rFonts w:ascii="Roboto Condensed" w:hAnsi="Roboto Condensed"/>
                                <w:b/>
                                <w:color w:val="48C6BD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7FF6C" id="Text Box 12" o:spid="_x0000_s1030" type="#_x0000_t202" style="position:absolute;margin-left:175.2pt;margin-top:.55pt;width:243.05pt;height:10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" filled="f" stroked="f">
                <v:textbox>
                  <w:txbxContent>
                    <w:p w14:paraId="7D8C2023" w14:textId="43B0F4A0" w:rsidR="00E55278" w:rsidRPr="00582015" w:rsidRDefault="00E55278" w:rsidP="00D23CB7">
                      <w:pPr>
                        <w:rPr>
                          <w:rFonts w:ascii="Roboto Condensed" w:hAnsi="Roboto Condensed"/>
                          <w:b/>
                          <w:color w:val="48C6BD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82015">
                        <w:rPr>
                          <w:rFonts w:ascii="Roboto Condensed" w:hAnsi="Roboto Condensed"/>
                          <w:b/>
                          <w:color w:val="48C6BD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PJ </w:t>
                      </w:r>
                      <w:r w:rsidR="000A7715">
                        <w:rPr>
                          <w:rFonts w:ascii="Roboto Condensed" w:hAnsi="Roboto Condensed"/>
                          <w:b/>
                          <w:color w:val="48C6BD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201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6128FE" wp14:editId="4CE94ADC">
                <wp:simplePos x="0" y="0"/>
                <wp:positionH relativeFrom="column">
                  <wp:posOffset>2520950</wp:posOffset>
                </wp:positionH>
                <wp:positionV relativeFrom="paragraph">
                  <wp:posOffset>2129155</wp:posOffset>
                </wp:positionV>
                <wp:extent cx="297815" cy="27749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BBFD41" w14:textId="77777777" w:rsidR="00582015" w:rsidRDefault="0058201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0C6128FE" id="Text_x0020_Box_x0020_1" o:spid="_x0000_s1031" type="#_x0000_t202" style="position:absolute;margin-left:198.5pt;margin-top:167.65pt;width:23.45pt;height:21.8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" filled="f" stroked="f">
                <v:textbox style="mso-fit-shape-to-text:t">
                  <w:txbxContent>
                    <w:p w14:paraId="19BBFD41" w14:textId="77777777" w:rsidR="00582015" w:rsidRDefault="00582015"/>
                  </w:txbxContent>
                </v:textbox>
                <w10:wrap type="through"/>
              </v:shape>
            </w:pict>
          </mc:Fallback>
        </mc:AlternateContent>
      </w:r>
    </w:p>
    <w:sectPr w:rsidR="00562478" w:rsidSect="005E28D7">
      <w:pgSz w:w="12240" w:h="15840"/>
      <w:pgMar w:top="720" w:right="720" w:bottom="720" w:left="720" w:header="720" w:footer="720" w:gutter="0"/>
      <w:pgBorders>
        <w:top w:val="single" w:sz="48" w:space="1" w:color="48C6BD"/>
        <w:left w:val="single" w:sz="48" w:space="4" w:color="48C6BD"/>
        <w:bottom w:val="single" w:sz="48" w:space="1" w:color="48C6BD"/>
        <w:right w:val="single" w:sz="48" w:space="4" w:color="48C6BD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087455"/>
    <w:multiLevelType w:val="hybridMultilevel"/>
    <w:tmpl w:val="820A3D7C"/>
    <w:lvl w:ilvl="0" w:tplc="4900E0D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259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displayBackgroundShape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278"/>
    <w:rsid w:val="00007A13"/>
    <w:rsid w:val="00041F87"/>
    <w:rsid w:val="00056219"/>
    <w:rsid w:val="00060829"/>
    <w:rsid w:val="000A7715"/>
    <w:rsid w:val="000D13A4"/>
    <w:rsid w:val="00177181"/>
    <w:rsid w:val="001C46C1"/>
    <w:rsid w:val="002325A6"/>
    <w:rsid w:val="002873A5"/>
    <w:rsid w:val="00292818"/>
    <w:rsid w:val="003924A5"/>
    <w:rsid w:val="00410F84"/>
    <w:rsid w:val="00497A19"/>
    <w:rsid w:val="00512ACD"/>
    <w:rsid w:val="00562478"/>
    <w:rsid w:val="00580DCA"/>
    <w:rsid w:val="00582015"/>
    <w:rsid w:val="005E28D7"/>
    <w:rsid w:val="005F27D9"/>
    <w:rsid w:val="006D7D45"/>
    <w:rsid w:val="006E6A79"/>
    <w:rsid w:val="007008C0"/>
    <w:rsid w:val="009607AA"/>
    <w:rsid w:val="009C57DF"/>
    <w:rsid w:val="00A8153B"/>
    <w:rsid w:val="00AA3513"/>
    <w:rsid w:val="00B10B0B"/>
    <w:rsid w:val="00B301F9"/>
    <w:rsid w:val="00B35EB1"/>
    <w:rsid w:val="00B93C96"/>
    <w:rsid w:val="00BF5ED4"/>
    <w:rsid w:val="00C33770"/>
    <w:rsid w:val="00C97A97"/>
    <w:rsid w:val="00D23CB7"/>
    <w:rsid w:val="00D76707"/>
    <w:rsid w:val="00DA433D"/>
    <w:rsid w:val="00DC2977"/>
    <w:rsid w:val="00DF6AEB"/>
    <w:rsid w:val="00E55278"/>
    <w:rsid w:val="00F27E0B"/>
    <w:rsid w:val="00F41C8B"/>
    <w:rsid w:val="00F4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E54F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13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C46C1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ListParagraph">
    <w:name w:val="List Paragraph"/>
    <w:basedOn w:val="Normal"/>
    <w:uiPriority w:val="34"/>
    <w:qFormat/>
    <w:rsid w:val="000D13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7E0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10F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TOSHIBA%20EXT/Dropbox%20(Case%20for%20Smiles)/Katelyn%20Pforzheimer's%20files/Wear%20Your%20Pajamas%20to%20Schoo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Wear Your Pajamas to School.dotx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Cindy Berlacher</cp:lastModifiedBy>
  <cp:revision>3</cp:revision>
  <cp:lastPrinted>2016-02-01T17:11:00Z</cp:lastPrinted>
  <dcterms:created xsi:type="dcterms:W3CDTF">2022-09-07T14:48:00Z</dcterms:created>
  <dcterms:modified xsi:type="dcterms:W3CDTF">2022-09-07T15:17:00Z</dcterms:modified>
</cp:coreProperties>
</file>